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leftFromText="142" w:rightFromText="142" w:tblpY="266"/>
        <w:tblOverlap w:val="never"/>
        <w:tblW w:w="928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37"/>
        <w:gridCol w:w="5582"/>
        <w:gridCol w:w="1801"/>
      </w:tblGrid>
      <w:tr>
        <w:trPr/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Programación Catequesis 2º Comunión (curso 202</w:t>
            </w:r>
            <w:r>
              <w:rPr>
                <w:b/>
              </w:rPr>
              <w:t>6</w:t>
            </w:r>
            <w:r>
              <w:rPr>
                <w:b/>
              </w:rPr>
              <w:t>-202</w:t>
            </w:r>
            <w:r>
              <w:rPr>
                <w:b/>
              </w:rPr>
              <w:t>7</w:t>
            </w:r>
            <w:r>
              <w:rPr>
                <w:b/>
              </w:rPr>
              <w:t>)</w:t>
            </w:r>
          </w:p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Días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>Temas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6 octubre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</w:rPr>
            </w:pPr>
            <w:r>
              <w:rPr>
                <w:i/>
              </w:rPr>
              <w:t>La Iglesia y los cristianos.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13 octubre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1. Los cristianos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 octubre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2. Somos una gran familia.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27 octubre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3. Dios nos habla.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 Nov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Celebración: La Iglesia y los cristianos.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Reunión padres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>
              <w:rPr>
                <w:b w:val="false"/>
                <w:bCs w:val="false"/>
                <w:i w:val="false"/>
                <w:iCs w:val="false"/>
              </w:rPr>
              <w:t>0 Nov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4. La creación es obra del amor de Dios.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17 Nov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5. El amor de Dios es más fuerte que el pecado.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24 Nov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6. Dios Padre nunca nos abandona.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29 Nov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Entrega de la cruz y el evangelio (I Adviento)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 Dic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7. Dios Padre cumple su promesa.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15 Dic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Cs/>
              </w:rPr>
              <w:t>Tema 8. Preparad el camino al Señor.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  <w:i/>
              </w:rPr>
              <w:t>22</w:t>
            </w:r>
            <w:r>
              <w:rPr>
                <w:b/>
                <w:bCs/>
                <w:i/>
              </w:rPr>
              <w:t xml:space="preserve"> Dic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Celebración: Navidad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i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12 Enero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Tema 9. María madre de Jesús.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19 Enero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 xml:space="preserve">Celebración: </w:t>
            </w:r>
            <w:r>
              <w:rPr>
                <w:b/>
                <w:i/>
              </w:rPr>
              <w:t>Dios es nuestro padre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i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26 Enero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Tema 10. Jesús nace en Belén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 Febrero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Tema 11. Jesús es Dios y hombre verdadero.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16 Febrero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12. El Bautismo de Jesús.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21 Febrero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i/>
              </w:rPr>
              <w:t>Entrega del Padrenuestro (II Cuaresma)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23 Febrero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13. Jesús nos anuncia el Evangelio.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 marzo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Tema 19. Jesús celebra la Pascua.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9 marzo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Tema 20. Pasión y Muerte de Jesús.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</w:rPr>
            </w:pPr>
            <w:r>
              <w:rPr/>
            </w:r>
          </w:p>
        </w:tc>
      </w:tr>
      <w:tr>
        <w:trPr>
          <w:trHeight w:val="733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16</w:t>
            </w:r>
            <w:r>
              <w:rPr>
                <w:b/>
                <w:i/>
              </w:rPr>
              <w:t xml:space="preserve"> marzo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 Semana Santa</w:t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Cs/>
              </w:rPr>
            </w:pPr>
            <w:r>
              <w:rPr>
                <w:b/>
                <w:i/>
                <w:iCs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30 marzo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Tema 21. Jesús resucitó al tercer día.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6 abril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/>
              </w:rPr>
            </w:pPr>
            <w:r>
              <w:rPr/>
              <w:t>Tema 22. Jesús resucitado nos envía el Espíritu Santo.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13 abril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23. Jesús nos revela la vida íntima de Dios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20 abril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14. Jesús nos trae el Reino de Dios.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/>
              <w:t>27 abril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</w:rPr>
            </w:pPr>
            <w:r>
              <w:rPr>
                <w:bCs/>
              </w:rPr>
              <w:t>Tema 15. Jesús hace cosas admirables.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4 mayo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16. Jesús ora y cumple la voluntad de su Padre.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  <w:tr>
        <w:trPr/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11 mayo</w:t>
            </w:r>
          </w:p>
        </w:tc>
        <w:tc>
          <w:tcPr>
            <w:tcW w:w="5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Celebración: Jesús el Hijo de Dios vivió entre nosotros.</w:t>
            </w:r>
          </w:p>
        </w:tc>
        <w:tc>
          <w:tcPr>
            <w:tcW w:w="1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Reunión padres-catequistas</w:t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Cs/>
                <w:iCs/>
              </w:rPr>
            </w:pPr>
            <w:r>
              <w:rPr>
                <w:bCs/>
                <w:iCs/>
              </w:rPr>
              <w:t>18 mayo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17. Jesús invita a sus amigos a seguirlo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  <w:t>25 mayo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Tema 18. Jesús pasa por el mundo haciendo el bien.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232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rPr>
                <w:b w:val="false"/>
                <w:bCs w:val="false"/>
                <w:i w:val="false"/>
                <w:iCs w:val="false"/>
              </w:rPr>
            </w:pPr>
            <w:r>
              <w:rPr>
                <w:b w:val="false"/>
                <w:bCs w:val="false"/>
                <w:i w:val="false"/>
                <w:iCs w:val="false"/>
              </w:rPr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</w:t>
            </w:r>
            <w:r>
              <w:rPr>
                <w:b/>
                <w:bCs/>
                <w:i/>
                <w:iCs/>
              </w:rPr>
              <w:t xml:space="preserve"> junio</w:t>
            </w:r>
          </w:p>
        </w:tc>
        <w:tc>
          <w:tcPr>
            <w:tcW w:w="5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i/>
              </w:rPr>
            </w:pPr>
            <w:r>
              <w:rPr>
                <w:b/>
                <w:i/>
              </w:rPr>
              <w:t>Fiesta final curso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  <w:i/>
              </w:rPr>
            </w:pPr>
            <w:r>
              <w:rPr>
                <w:b/>
                <w:i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080" w:right="720" w:gutter="0" w:header="0" w:top="899" w:footer="0" w:bottom="107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s-ES" w:eastAsia="zh-CN" w:bidi="ar-SA"/>
    </w:rPr>
  </w:style>
  <w:style w:type="character" w:styleId="WW8Num1z0">
    <w:name w:val="WW8Num1z0"/>
    <w:qFormat/>
    <w:rPr/>
  </w:style>
  <w:style w:type="character" w:styleId="Fuentedeprrafopredeter">
    <w:name w:val="Fuente de párrafo predeter.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ontenidodelmarcouser">
    <w:name w:val="Contenido del marco (user)"/>
    <w:basedOn w:val="Normal"/>
    <w:qFormat/>
    <w:pPr/>
    <w:rPr/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69</TotalTime>
  <Application>LibreOffice/26.2.1.2$Windows_X86_64 LibreOffice_project/620$Build-2</Application>
  <AppVersion>15.0000</AppVersion>
  <Pages>1</Pages>
  <Words>336</Words>
  <Characters>1468</Characters>
  <CharactersWithSpaces>1700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2023-08-15T13:23:00Z</dcterms:created>
  <dc:creator>Oscar</dc:creator>
  <dc:description/>
  <dc:language>es-ES</dc:language>
  <cp:lastModifiedBy/>
  <cp:lastPrinted>2018-09-11T17:05:00Z</cp:lastPrinted>
  <dcterms:modified xsi:type="dcterms:W3CDTF">2026-08-17T13:21:57Z</dcterms:modified>
  <cp:revision>17</cp:revision>
  <dc:subject/>
  <dc:title>24 Octubre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